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F2D2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34706" w:rsidP="00734706">
            <w:pPr>
              <w:rPr>
                <w:rtl/>
              </w:rPr>
            </w:pPr>
            <w:r>
              <w:rPr>
                <w:rFonts w:hint="cs"/>
                <w:rtl/>
              </w:rPr>
              <w:t>האוצר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A5D3E" w:rsidP="00734706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מינהל</w:t>
            </w:r>
            <w:proofErr w:type="spellEnd"/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0305F" w:rsidP="00DE68A0">
            <w:r>
              <w:rPr>
                <w:rFonts w:hint="cs"/>
                <w:rtl/>
              </w:rPr>
              <w:t>‏</w:t>
            </w:r>
            <w:r>
              <w:rPr>
                <w:rtl/>
              </w:rPr>
              <w:t xml:space="preserve">07 </w:t>
            </w:r>
            <w:r>
              <w:rPr>
                <w:rFonts w:hint="cs"/>
                <w:rtl/>
              </w:rPr>
              <w:t>דצמבר</w:t>
            </w:r>
            <w:r>
              <w:rPr>
                <w:rtl/>
              </w:rPr>
              <w:t xml:space="preserve"> 2021</w:t>
            </w:r>
          </w:p>
        </w:tc>
      </w:tr>
    </w:tbl>
    <w:p w:rsidR="00332AFB" w:rsidRDefault="005F2D22" w:rsidP="00222867">
      <w:pPr>
        <w:rPr>
          <w:rtl/>
        </w:rPr>
      </w:pPr>
    </w:p>
    <w:p w:rsidR="00222867" w:rsidRDefault="005F2D22" w:rsidP="00222867">
      <w:pPr>
        <w:rPr>
          <w:rtl/>
        </w:rPr>
      </w:pPr>
    </w:p>
    <w:p w:rsidR="00222867" w:rsidRDefault="005F2D22" w:rsidP="00222867">
      <w:pPr>
        <w:rPr>
          <w:rtl/>
        </w:rPr>
      </w:pPr>
    </w:p>
    <w:p w:rsidR="00222867" w:rsidRDefault="005F2D22" w:rsidP="00222867">
      <w:pPr>
        <w:rPr>
          <w:rtl/>
        </w:rPr>
      </w:pPr>
    </w:p>
    <w:p w:rsidR="00222867" w:rsidRDefault="005F2D22" w:rsidP="00222867">
      <w:pPr>
        <w:rPr>
          <w:rtl/>
        </w:rPr>
      </w:pPr>
    </w:p>
    <w:p w:rsidR="00222867" w:rsidRDefault="005F2D22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F2D2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734706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73470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5F2D2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0305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60305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A5D3E" w:rsidRPr="00482747" w:rsidRDefault="0060305F" w:rsidP="00CA5D3E">
            <w:pPr>
              <w:pStyle w:val="NormalWeb"/>
              <w:shd w:val="clear" w:color="auto" w:fill="F5F4F4"/>
              <w:bidi/>
              <w:spacing w:before="0" w:beforeAutospacing="0" w:after="0" w:afterAutospacing="0"/>
              <w:textAlignment w:val="baseline"/>
              <w:rPr>
                <w:rFonts w:cs="FrankRuehl"/>
                <w:sz w:val="26"/>
                <w:szCs w:val="26"/>
                <w:rtl/>
              </w:rPr>
            </w:pPr>
            <w:r>
              <w:rPr>
                <w:rFonts w:cs="FrankRuehl" w:hint="cs"/>
                <w:sz w:val="26"/>
                <w:szCs w:val="26"/>
                <w:rtl/>
              </w:rPr>
              <w:t>למשרד האוצר 50 מכשירי מטהרי מים של חברת שטראוס מים בע"מ. מכשירי טיהור המים נרכשו ע"י משרד האוצר במסגרת מכרז מרכזי לפני 6-7 שנים.</w:t>
            </w:r>
          </w:p>
          <w:p w:rsidR="00222867" w:rsidRPr="00734706" w:rsidRDefault="0060305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המשרד מבקש להתקשר עם החברה לצורך קבלת שירותי תחזוקה למתקנים אלו.</w:t>
            </w:r>
          </w:p>
        </w:tc>
      </w:tr>
      <w:tr w:rsidR="007548B0" w:rsidTr="0060305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0305F" w:rsidRDefault="0060305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0305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שירותי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התחזוקה כוללים החלפת נורה, מסננים ותיקונים שונים ככל שנדרשים.</w:t>
            </w:r>
          </w:p>
        </w:tc>
      </w:tr>
      <w:tr w:rsidR="007548B0" w:rsidTr="0060305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0305F" w:rsidRDefault="0060305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שטראוס מים הנה החברה היחידה שרשאית לתחזק את המתקנים ואחראית על תקינותם ופעולתם.</w:t>
            </w:r>
          </w:p>
        </w:tc>
      </w:tr>
      <w:tr w:rsidR="007548B0" w:rsidTr="0060305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F2D2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5F2D2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73470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73470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F2D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F2D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3470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F2D2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F2D2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73470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3470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734706" w:rsidRDefault="0060305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שטראוס מים</w:t>
            </w:r>
            <w:r w:rsidR="00CA5D3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73470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73470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73470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3470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734706" w:rsidRDefault="00734706" w:rsidP="0060305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347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ח.פ - </w:t>
            </w:r>
            <w:r w:rsidR="0060305F">
              <w:rPr>
                <w:rFonts w:asciiTheme="minorBidi" w:hAnsiTheme="minorBidi" w:cstheme="minorBidi"/>
                <w:sz w:val="22"/>
                <w:szCs w:val="22"/>
                <w:rtl/>
              </w:rPr>
              <w:t>513919779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73470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734706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734706" w:rsidRPr="00734706" w:rsidRDefault="0060305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כ- 25 א' ₪ </w:t>
            </w:r>
            <w:r w:rsidR="00B24A4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כולל מע"מ 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בשנה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734706" w:rsidRDefault="0060305F" w:rsidP="0060305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לשנה מיום חתימת ההסכם.</w:t>
            </w:r>
          </w:p>
        </w:tc>
      </w:tr>
    </w:tbl>
    <w:p w:rsidR="00222867" w:rsidRPr="00AF57E9" w:rsidRDefault="005F2D2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F2D2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F2D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B60698" w:rsidTr="00CA5D3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698" w:rsidRPr="0060305F" w:rsidRDefault="00B60698" w:rsidP="00B6069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שטראוס מים הנה החברה היחידה שרשאית לתחזק את המתקנים</w:t>
            </w:r>
            <w:r w:rsidR="00A67CC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שנרכשו ממנה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ואחראית על תקינותם ופעולתם ובעלת החלפים הנדרשים לתחזוקתם.</w:t>
            </w:r>
          </w:p>
        </w:tc>
      </w:tr>
      <w:tr w:rsidR="00B60698" w:rsidTr="00CA5D3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698" w:rsidRPr="00AF57E9" w:rsidRDefault="00B60698" w:rsidP="00B6069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60698" w:rsidTr="00CA5D3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698" w:rsidRPr="00AF57E9" w:rsidRDefault="00B60698" w:rsidP="00B6069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F2D2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F2D2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F2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F2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F2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5F2D22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2D22" w:rsidRDefault="005F2D22">
      <w:r>
        <w:separator/>
      </w:r>
    </w:p>
  </w:endnote>
  <w:endnote w:type="continuationSeparator" w:id="0">
    <w:p w:rsidR="005F2D22" w:rsidRDefault="005F2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B24A4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B24A4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F2D2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F2D2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2D22" w:rsidRDefault="005F2D22">
      <w:r>
        <w:separator/>
      </w:r>
    </w:p>
  </w:footnote>
  <w:footnote w:type="continuationSeparator" w:id="0">
    <w:p w:rsidR="005F2D22" w:rsidRDefault="005F2D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F2D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F2D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F2D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F2D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F2D2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F2D2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F2D2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50E51"/>
    <w:rsid w:val="00170E5B"/>
    <w:rsid w:val="001B47E2"/>
    <w:rsid w:val="00291CC9"/>
    <w:rsid w:val="00336CDD"/>
    <w:rsid w:val="0035788F"/>
    <w:rsid w:val="005F2D22"/>
    <w:rsid w:val="0060305F"/>
    <w:rsid w:val="00734706"/>
    <w:rsid w:val="007548B0"/>
    <w:rsid w:val="007A65DF"/>
    <w:rsid w:val="009B6B29"/>
    <w:rsid w:val="009F7FB7"/>
    <w:rsid w:val="00A67CC5"/>
    <w:rsid w:val="00A76B62"/>
    <w:rsid w:val="00B24A46"/>
    <w:rsid w:val="00B27927"/>
    <w:rsid w:val="00B60698"/>
    <w:rsid w:val="00CA5D3E"/>
    <w:rsid w:val="00DC6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873DF0"/>
  <w15:docId w15:val="{9BA7A8B4-449A-4237-92E2-8489B7C04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CA5D3E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E66F7C1-DEA5-4282-A5A5-A8EF4017C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3</TotalTime>
  <Pages>2</Pages>
  <Words>316</Words>
  <Characters>1582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3</cp:revision>
  <dcterms:created xsi:type="dcterms:W3CDTF">2022-01-09T09:42:00Z</dcterms:created>
  <dcterms:modified xsi:type="dcterms:W3CDTF">2022-01-09T13:00:00Z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